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639758091"/>
        <w:placeholder>
          <w:docPart w:val="2200F416A6FB4D5B955E81E7F85A1086"/>
        </w:placeholder>
        <w15:appearance w15:val="hidden"/>
      </w:sdtPr>
      <w:sdtEndPr/>
      <w:sdtContent>
        <w:p w14:paraId="1B1259B7" w14:textId="77777777" w:rsidR="00E463F2" w:rsidRDefault="00E463F2" w:rsidP="00AD7353">
          <w:pPr>
            <w:ind w:left="567" w:right="566"/>
          </w:pPr>
        </w:p>
        <w:p w14:paraId="2A0876C2" w14:textId="77777777" w:rsidR="0094791F" w:rsidRDefault="002B75B4" w:rsidP="001124F3">
          <w:pPr>
            <w:ind w:left="567" w:right="566"/>
          </w:pPr>
        </w:p>
      </w:sdtContent>
    </w:sdt>
    <w:p w14:paraId="21C0A993" w14:textId="0A7242E6" w:rsidR="0094791F" w:rsidRDefault="0094791F" w:rsidP="001124F3">
      <w:pPr>
        <w:ind w:left="567" w:right="566"/>
        <w:jc w:val="right"/>
      </w:pPr>
    </w:p>
    <w:p w14:paraId="76B52099" w14:textId="77777777" w:rsidR="009B0BC0" w:rsidRPr="006A4469" w:rsidRDefault="009B0BC0" w:rsidP="001124F3">
      <w:pPr>
        <w:ind w:left="567" w:right="566"/>
        <w:rPr>
          <w:b/>
          <w:bCs/>
          <w:sz w:val="32"/>
          <w:szCs w:val="32"/>
          <w:lang w:val="en-US"/>
        </w:rPr>
      </w:pPr>
      <w:r w:rsidRPr="006A4469">
        <w:rPr>
          <w:b/>
          <w:bCs/>
          <w:sz w:val="32"/>
          <w:szCs w:val="32"/>
          <w:lang w:val="en-US"/>
        </w:rPr>
        <w:t xml:space="preserve">Text for Varimixer </w:t>
      </w:r>
      <w:proofErr w:type="spellStart"/>
      <w:r w:rsidRPr="006A4469">
        <w:rPr>
          <w:b/>
          <w:bCs/>
          <w:sz w:val="32"/>
          <w:szCs w:val="32"/>
          <w:lang w:val="en-US"/>
        </w:rPr>
        <w:t>SoMe</w:t>
      </w:r>
      <w:proofErr w:type="spellEnd"/>
      <w:r w:rsidRPr="006A4469">
        <w:rPr>
          <w:b/>
          <w:bCs/>
          <w:sz w:val="32"/>
          <w:szCs w:val="32"/>
          <w:lang w:val="en-US"/>
        </w:rPr>
        <w:t xml:space="preserve"> post:</w:t>
      </w:r>
    </w:p>
    <w:p w14:paraId="1856341D" w14:textId="77777777" w:rsidR="009B0BC0" w:rsidRDefault="009B0BC0" w:rsidP="001124F3">
      <w:pPr>
        <w:ind w:left="567" w:right="566"/>
        <w:rPr>
          <w:lang w:val="en-US"/>
        </w:rPr>
      </w:pPr>
    </w:p>
    <w:p w14:paraId="77362F9C" w14:textId="600B5BEB" w:rsidR="0094791F" w:rsidRPr="009B0BC0" w:rsidRDefault="009B0BC0" w:rsidP="001124F3">
      <w:pPr>
        <w:ind w:left="567" w:right="566"/>
        <w:rPr>
          <w:lang w:val="en-US"/>
        </w:rPr>
      </w:pPr>
      <w:r w:rsidRPr="006A4469">
        <w:rPr>
          <w:b/>
          <w:bCs/>
          <w:lang w:val="en-US"/>
        </w:rPr>
        <w:t>Video</w:t>
      </w:r>
      <w:r>
        <w:rPr>
          <w:lang w:val="en-US"/>
        </w:rPr>
        <w:t xml:space="preserve">: </w:t>
      </w:r>
      <w:r w:rsidR="00630260" w:rsidRPr="00630260">
        <w:rPr>
          <w:lang w:val="en-US"/>
        </w:rPr>
        <w:t xml:space="preserve">Varimixer </w:t>
      </w:r>
      <w:proofErr w:type="spellStart"/>
      <w:r w:rsidR="00630260" w:rsidRPr="00630260">
        <w:rPr>
          <w:lang w:val="en-US"/>
        </w:rPr>
        <w:t>SoMe</w:t>
      </w:r>
      <w:proofErr w:type="spellEnd"/>
      <w:r w:rsidR="00630260" w:rsidRPr="00630260">
        <w:rPr>
          <w:lang w:val="en-US"/>
        </w:rPr>
        <w:t xml:space="preserve"> </w:t>
      </w:r>
      <w:r w:rsidR="00D8380C">
        <w:rPr>
          <w:lang w:val="en-US"/>
        </w:rPr>
        <w:t>From bar to hook</w:t>
      </w:r>
    </w:p>
    <w:p w14:paraId="62CB3943" w14:textId="77777777" w:rsidR="009B0BC0" w:rsidRDefault="009B0BC0" w:rsidP="001124F3">
      <w:pPr>
        <w:ind w:left="567" w:right="566"/>
        <w:rPr>
          <w:rFonts w:ascii="Segoe UI" w:hAnsi="Segoe UI" w:cs="Segoe UI"/>
          <w:sz w:val="21"/>
          <w:szCs w:val="21"/>
          <w:shd w:val="clear" w:color="auto" w:fill="FFFFFF"/>
          <w:lang w:val="en-US"/>
        </w:rPr>
      </w:pPr>
    </w:p>
    <w:p w14:paraId="2EEB67C0" w14:textId="55002EDB" w:rsidR="00A4348D" w:rsidRPr="009B0BC0" w:rsidRDefault="00D8380C" w:rsidP="001124F3">
      <w:pPr>
        <w:ind w:left="567" w:right="566"/>
        <w:rPr>
          <w:lang w:val="en-US"/>
        </w:rPr>
      </w:pPr>
      <w:r w:rsidRPr="00D8380C">
        <w:rPr>
          <w:rFonts w:ascii="Segoe UI" w:hAnsi="Segoe UI" w:cs="Segoe UI"/>
          <w:sz w:val="21"/>
          <w:szCs w:val="21"/>
          <w:shd w:val="clear" w:color="auto" w:fill="FFFFFF"/>
          <w:lang w:val="en-US"/>
        </w:rPr>
        <w:t>Each curve, each bend and angle of our dough hook is made by hand at our factory in Denmark. No compromises on performance or quality. Learn more at </w:t>
      </w:r>
      <w:hyperlink r:id="rId6" w:history="1">
        <w:r w:rsidRPr="00D8380C">
          <w:rPr>
            <w:rFonts w:ascii="Segoe UI" w:hAnsi="Segoe UI" w:cs="Segoe UI"/>
            <w:b/>
            <w:bCs/>
            <w:color w:val="0000FF"/>
            <w:sz w:val="21"/>
            <w:szCs w:val="21"/>
            <w:u w:val="single"/>
            <w:bdr w:val="none" w:sz="0" w:space="0" w:color="auto" w:frame="1"/>
            <w:shd w:val="clear" w:color="auto" w:fill="FFFFFF"/>
            <w:lang w:val="en-US"/>
          </w:rPr>
          <w:t>www.varimixer.com</w:t>
        </w:r>
      </w:hyperlink>
      <w:r w:rsidRPr="00D8380C">
        <w:rPr>
          <w:rFonts w:ascii="Segoe UI" w:hAnsi="Segoe UI" w:cs="Segoe UI"/>
          <w:sz w:val="21"/>
          <w:szCs w:val="21"/>
          <w:lang w:val="en-US"/>
        </w:rPr>
        <w:br/>
      </w:r>
      <w:r w:rsidRPr="00D8380C">
        <w:rPr>
          <w:rFonts w:ascii="Segoe UI" w:hAnsi="Segoe UI" w:cs="Segoe UI"/>
          <w:sz w:val="21"/>
          <w:szCs w:val="21"/>
          <w:lang w:val="en-US"/>
        </w:rPr>
        <w:br/>
      </w:r>
      <w:hyperlink r:id="rId7" w:history="1">
        <w:r w:rsidRPr="00D8380C">
          <w:rPr>
            <w:rFonts w:ascii="Segoe UI" w:hAnsi="Segoe UI" w:cs="Segoe UI"/>
            <w:b/>
            <w:bCs/>
            <w:color w:val="0000FF"/>
            <w:sz w:val="21"/>
            <w:szCs w:val="21"/>
            <w:u w:val="single"/>
            <w:bdr w:val="none" w:sz="0" w:space="0" w:color="auto" w:frame="1"/>
            <w:shd w:val="clear" w:color="auto" w:fill="FFFFFF"/>
            <w:lang w:val="en-US"/>
          </w:rPr>
          <w:t>#foodserviceequipment</w:t>
        </w:r>
      </w:hyperlink>
      <w:r w:rsidRPr="00D8380C">
        <w:rPr>
          <w:rFonts w:ascii="Segoe UI" w:hAnsi="Segoe UI" w:cs="Segoe UI"/>
          <w:sz w:val="21"/>
          <w:szCs w:val="21"/>
          <w:shd w:val="clear" w:color="auto" w:fill="FFFFFF"/>
          <w:lang w:val="en-US"/>
        </w:rPr>
        <w:t> </w:t>
      </w:r>
      <w:hyperlink r:id="rId8" w:history="1">
        <w:r w:rsidRPr="00D8380C">
          <w:rPr>
            <w:rFonts w:ascii="Segoe UI" w:hAnsi="Segoe UI" w:cs="Segoe UI"/>
            <w:b/>
            <w:bCs/>
            <w:color w:val="0000FF"/>
            <w:sz w:val="21"/>
            <w:szCs w:val="21"/>
            <w:u w:val="single"/>
            <w:bdr w:val="none" w:sz="0" w:space="0" w:color="auto" w:frame="1"/>
            <w:shd w:val="clear" w:color="auto" w:fill="FFFFFF"/>
            <w:lang w:val="en-US"/>
          </w:rPr>
          <w:t>#doughmixer</w:t>
        </w:r>
      </w:hyperlink>
      <w:r w:rsidRPr="00D8380C">
        <w:rPr>
          <w:rFonts w:ascii="Segoe UI" w:hAnsi="Segoe UI" w:cs="Segoe UI"/>
          <w:sz w:val="21"/>
          <w:szCs w:val="21"/>
          <w:shd w:val="clear" w:color="auto" w:fill="FFFFFF"/>
          <w:lang w:val="en-US"/>
        </w:rPr>
        <w:t> </w:t>
      </w:r>
      <w:hyperlink r:id="rId9" w:history="1">
        <w:r w:rsidRPr="00D8380C">
          <w:rPr>
            <w:rFonts w:ascii="Segoe UI" w:hAnsi="Segoe UI" w:cs="Segoe UI"/>
            <w:b/>
            <w:bCs/>
            <w:color w:val="0000FF"/>
            <w:sz w:val="21"/>
            <w:szCs w:val="21"/>
            <w:u w:val="single"/>
            <w:bdr w:val="none" w:sz="0" w:space="0" w:color="auto" w:frame="1"/>
            <w:shd w:val="clear" w:color="auto" w:fill="FFFFFF"/>
            <w:lang w:val="en-US"/>
          </w:rPr>
          <w:t>#planetarymixer</w:t>
        </w:r>
      </w:hyperlink>
      <w:r w:rsidRPr="00D8380C">
        <w:rPr>
          <w:rFonts w:ascii="Segoe UI" w:hAnsi="Segoe UI" w:cs="Segoe UI"/>
          <w:sz w:val="21"/>
          <w:szCs w:val="21"/>
          <w:shd w:val="clear" w:color="auto" w:fill="FFFFFF"/>
          <w:lang w:val="en-US"/>
        </w:rPr>
        <w:t> </w:t>
      </w:r>
      <w:hyperlink r:id="rId10" w:history="1">
        <w:r w:rsidRPr="00D8380C">
          <w:rPr>
            <w:rFonts w:ascii="Segoe UI" w:hAnsi="Segoe UI" w:cs="Segoe UI"/>
            <w:b/>
            <w:bCs/>
            <w:color w:val="0000FF"/>
            <w:sz w:val="21"/>
            <w:szCs w:val="21"/>
            <w:u w:val="single"/>
            <w:bdr w:val="none" w:sz="0" w:space="0" w:color="auto" w:frame="1"/>
            <w:shd w:val="clear" w:color="auto" w:fill="FFFFFF"/>
            <w:lang w:val="en-US"/>
          </w:rPr>
          <w:t>#bakeryequipment</w:t>
        </w:r>
      </w:hyperlink>
      <w:r w:rsidRPr="00D8380C">
        <w:rPr>
          <w:rFonts w:ascii="Segoe UI" w:hAnsi="Segoe UI" w:cs="Segoe UI"/>
          <w:sz w:val="21"/>
          <w:szCs w:val="21"/>
          <w:shd w:val="clear" w:color="auto" w:fill="FFFFFF"/>
          <w:lang w:val="en-US"/>
        </w:rPr>
        <w:t> </w:t>
      </w:r>
      <w:hyperlink r:id="rId11" w:history="1">
        <w:r w:rsidRPr="00D8380C">
          <w:rPr>
            <w:rFonts w:ascii="Segoe UI" w:hAnsi="Segoe UI" w:cs="Segoe UI"/>
            <w:b/>
            <w:bCs/>
            <w:color w:val="0000FF"/>
            <w:sz w:val="21"/>
            <w:szCs w:val="21"/>
            <w:u w:val="single"/>
            <w:bdr w:val="none" w:sz="0" w:space="0" w:color="auto" w:frame="1"/>
            <w:shd w:val="clear" w:color="auto" w:fill="FFFFFF"/>
            <w:lang w:val="en-US"/>
          </w:rPr>
          <w:t>#restaurantequipment</w:t>
        </w:r>
      </w:hyperlink>
      <w:r w:rsidRPr="00D8380C">
        <w:rPr>
          <w:rFonts w:ascii="Segoe UI" w:hAnsi="Segoe UI" w:cs="Segoe UI"/>
          <w:sz w:val="21"/>
          <w:szCs w:val="21"/>
          <w:shd w:val="clear" w:color="auto" w:fill="FFFFFF"/>
          <w:lang w:val="en-US"/>
        </w:rPr>
        <w:t> </w:t>
      </w:r>
      <w:hyperlink r:id="rId12" w:history="1">
        <w:r w:rsidRPr="00D8380C">
          <w:rPr>
            <w:rFonts w:ascii="Segoe UI" w:hAnsi="Segoe UI" w:cs="Segoe UI"/>
            <w:b/>
            <w:bCs/>
            <w:color w:val="0000FF"/>
            <w:sz w:val="21"/>
            <w:szCs w:val="21"/>
            <w:u w:val="single"/>
            <w:bdr w:val="none" w:sz="0" w:space="0" w:color="auto" w:frame="1"/>
            <w:shd w:val="clear" w:color="auto" w:fill="FFFFFF"/>
            <w:lang w:val="en-US"/>
          </w:rPr>
          <w:t>#varimixer</w:t>
        </w:r>
      </w:hyperlink>
      <w:r w:rsidRPr="00D8380C">
        <w:rPr>
          <w:rFonts w:ascii="Segoe UI" w:hAnsi="Segoe UI" w:cs="Segoe UI"/>
          <w:sz w:val="21"/>
          <w:szCs w:val="21"/>
          <w:shd w:val="clear" w:color="auto" w:fill="FFFFFF"/>
          <w:lang w:val="en-US"/>
        </w:rPr>
        <w:t> </w:t>
      </w:r>
      <w:hyperlink r:id="rId13" w:history="1">
        <w:r w:rsidRPr="00D8380C">
          <w:rPr>
            <w:rFonts w:ascii="Segoe UI" w:hAnsi="Segoe UI" w:cs="Segoe UI"/>
            <w:b/>
            <w:bCs/>
            <w:color w:val="0000FF"/>
            <w:sz w:val="21"/>
            <w:szCs w:val="21"/>
            <w:u w:val="single"/>
            <w:bdr w:val="none" w:sz="0" w:space="0" w:color="auto" w:frame="1"/>
            <w:shd w:val="clear" w:color="auto" w:fill="FFFFFF"/>
            <w:lang w:val="en-US"/>
          </w:rPr>
          <w:t>#Middleby</w:t>
        </w:r>
      </w:hyperlink>
    </w:p>
    <w:p w14:paraId="17F800B4" w14:textId="77777777" w:rsidR="0094791F" w:rsidRPr="009B0BC0" w:rsidRDefault="0094791F" w:rsidP="001124F3">
      <w:pPr>
        <w:ind w:left="567" w:right="566"/>
        <w:rPr>
          <w:lang w:val="en-US"/>
        </w:rPr>
      </w:pPr>
    </w:p>
    <w:p w14:paraId="203FA59A" w14:textId="77777777" w:rsidR="0094791F" w:rsidRPr="009B0BC0" w:rsidRDefault="0094791F" w:rsidP="001124F3">
      <w:pPr>
        <w:ind w:left="567" w:right="566"/>
        <w:rPr>
          <w:lang w:val="en-US"/>
        </w:rPr>
      </w:pPr>
    </w:p>
    <w:p w14:paraId="44C0BEDD" w14:textId="77777777" w:rsidR="0094791F" w:rsidRPr="009B0BC0" w:rsidRDefault="0094791F" w:rsidP="001124F3">
      <w:pPr>
        <w:ind w:left="567" w:right="566"/>
        <w:rPr>
          <w:lang w:val="en-US"/>
        </w:rPr>
      </w:pPr>
    </w:p>
    <w:p w14:paraId="31670DC9" w14:textId="77777777" w:rsidR="0094791F" w:rsidRPr="009B0BC0" w:rsidRDefault="0094791F" w:rsidP="001124F3">
      <w:pPr>
        <w:ind w:left="567" w:right="566"/>
        <w:rPr>
          <w:lang w:val="en-US"/>
        </w:rPr>
      </w:pPr>
    </w:p>
    <w:p w14:paraId="5988A844" w14:textId="77777777" w:rsidR="0094791F" w:rsidRPr="009B0BC0" w:rsidRDefault="0094791F" w:rsidP="001124F3">
      <w:pPr>
        <w:ind w:left="567" w:right="566"/>
        <w:rPr>
          <w:lang w:val="en-US"/>
        </w:rPr>
      </w:pPr>
    </w:p>
    <w:p w14:paraId="6AAC2725" w14:textId="77777777" w:rsidR="006544C0" w:rsidRPr="009B0BC0" w:rsidRDefault="006544C0" w:rsidP="001124F3">
      <w:pPr>
        <w:ind w:left="567" w:right="566"/>
        <w:rPr>
          <w:lang w:val="en-US"/>
        </w:rPr>
      </w:pPr>
    </w:p>
    <w:p w14:paraId="6966AC9A" w14:textId="77777777" w:rsidR="0094791F" w:rsidRPr="009B0BC0" w:rsidRDefault="0094791F" w:rsidP="001124F3">
      <w:pPr>
        <w:ind w:left="567" w:right="566"/>
        <w:rPr>
          <w:lang w:val="en-US"/>
        </w:rPr>
      </w:pPr>
    </w:p>
    <w:sectPr w:rsidR="0094791F" w:rsidRPr="009B0BC0" w:rsidSect="00E463F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134" w:bottom="3686" w:left="1134" w:header="1191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B462C0" w14:textId="77777777" w:rsidR="002B75B4" w:rsidRDefault="002B75B4" w:rsidP="0094791F">
      <w:pPr>
        <w:spacing w:after="0" w:line="240" w:lineRule="auto"/>
      </w:pPr>
      <w:r>
        <w:separator/>
      </w:r>
    </w:p>
  </w:endnote>
  <w:endnote w:type="continuationSeparator" w:id="0">
    <w:p w14:paraId="1A78CE54" w14:textId="77777777" w:rsidR="002B75B4" w:rsidRDefault="002B75B4" w:rsidP="00947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0ED0D" w14:textId="77777777" w:rsidR="001F57DE" w:rsidRDefault="001F57D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A367D" w14:textId="77777777" w:rsidR="0094791F" w:rsidRDefault="0094791F" w:rsidP="006544C0">
    <w:pPr>
      <w:pStyle w:val="Sidefo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511E214" wp14:editId="5A1AE252">
          <wp:simplePos x="0" y="0"/>
          <wp:positionH relativeFrom="column">
            <wp:posOffset>318135</wp:posOffset>
          </wp:positionH>
          <wp:positionV relativeFrom="paragraph">
            <wp:posOffset>-86995</wp:posOffset>
          </wp:positionV>
          <wp:extent cx="1619250" cy="256380"/>
          <wp:effectExtent l="0" t="0" r="0" b="0"/>
          <wp:wrapTight wrapText="bothSides">
            <wp:wrapPolygon edited="0">
              <wp:start x="0" y="0"/>
              <wp:lineTo x="0" y="19295"/>
              <wp:lineTo x="21346" y="19295"/>
              <wp:lineTo x="21346" y="0"/>
              <wp:lineTo x="0" y="0"/>
            </wp:wrapPolygon>
          </wp:wrapTight>
          <wp:docPr id="54" name="Billed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Varimixer_logo_CMYK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256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C7902B3" w14:textId="77777777" w:rsidR="0094791F" w:rsidRPr="001124F3" w:rsidRDefault="001124F3" w:rsidP="0094791F">
    <w:pPr>
      <w:pStyle w:val="Sidefod"/>
      <w:rPr>
        <w:color w:val="FF0000"/>
        <w:sz w:val="24"/>
        <w:szCs w:val="24"/>
        <w:lang w:val="en-US"/>
      </w:rPr>
    </w:pPr>
    <w:r w:rsidRPr="001124F3">
      <w:rPr>
        <w:noProof/>
        <w:color w:val="FF0000"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694173" wp14:editId="6500B490">
              <wp:simplePos x="0" y="0"/>
              <wp:positionH relativeFrom="column">
                <wp:posOffset>363220</wp:posOffset>
              </wp:positionH>
              <wp:positionV relativeFrom="paragraph">
                <wp:posOffset>168275</wp:posOffset>
              </wp:positionV>
              <wp:extent cx="360000" cy="0"/>
              <wp:effectExtent l="0" t="0" r="0" b="0"/>
              <wp:wrapNone/>
              <wp:docPr id="3" name="Lige forbindel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A414DF" id="Lige forbindelse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.6pt,13.25pt" to="56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" strokecolor="red" strokeweight="1.5pt">
              <v:stroke joinstyle="miter"/>
            </v:line>
          </w:pict>
        </mc:Fallback>
      </mc:AlternateContent>
    </w:r>
  </w:p>
  <w:p w14:paraId="696943B9" w14:textId="77777777" w:rsidR="00E028E6" w:rsidRPr="00EA40ED" w:rsidRDefault="001F57DE" w:rsidP="00EA40ED">
    <w:pPr>
      <w:pStyle w:val="Sidefod"/>
      <w:spacing w:before="240"/>
      <w:ind w:left="567"/>
      <w:rPr>
        <w:sz w:val="15"/>
        <w:szCs w:val="15"/>
        <w:lang w:val="en-US"/>
      </w:rPr>
    </w:pPr>
    <w:r>
      <w:rPr>
        <w:sz w:val="15"/>
        <w:szCs w:val="15"/>
        <w:lang w:val="en-US"/>
      </w:rPr>
      <w:t>Varimixer A/</w:t>
    </w:r>
    <w:r w:rsidR="00E028E6" w:rsidRPr="00EA40ED">
      <w:rPr>
        <w:sz w:val="15"/>
        <w:szCs w:val="15"/>
        <w:lang w:val="en-US"/>
      </w:rPr>
      <w:t>S</w:t>
    </w:r>
  </w:p>
  <w:p w14:paraId="065800FA" w14:textId="77777777" w:rsidR="00E028E6" w:rsidRPr="00EA40ED" w:rsidRDefault="00E028E6" w:rsidP="00EA40ED">
    <w:pPr>
      <w:pStyle w:val="Sidefod"/>
      <w:ind w:left="567"/>
      <w:rPr>
        <w:sz w:val="15"/>
        <w:szCs w:val="15"/>
        <w:lang w:val="en-US"/>
      </w:rPr>
    </w:pPr>
    <w:proofErr w:type="spellStart"/>
    <w:r w:rsidRPr="00EA40ED">
      <w:rPr>
        <w:sz w:val="15"/>
        <w:szCs w:val="15"/>
        <w:lang w:val="en-US"/>
      </w:rPr>
      <w:t>Kirkebjerg</w:t>
    </w:r>
    <w:proofErr w:type="spellEnd"/>
    <w:r w:rsidRPr="00EA40ED">
      <w:rPr>
        <w:sz w:val="15"/>
        <w:szCs w:val="15"/>
        <w:lang w:val="en-US"/>
      </w:rPr>
      <w:t xml:space="preserve"> </w:t>
    </w:r>
    <w:proofErr w:type="spellStart"/>
    <w:r w:rsidRPr="00EA40ED">
      <w:rPr>
        <w:sz w:val="15"/>
        <w:szCs w:val="15"/>
        <w:lang w:val="en-US"/>
      </w:rPr>
      <w:t>Søpark</w:t>
    </w:r>
    <w:proofErr w:type="spellEnd"/>
    <w:r w:rsidRPr="00EA40ED">
      <w:rPr>
        <w:sz w:val="15"/>
        <w:szCs w:val="15"/>
        <w:lang w:val="en-US"/>
      </w:rPr>
      <w:t xml:space="preserve"> 6</w:t>
    </w:r>
  </w:p>
  <w:p w14:paraId="792A3874" w14:textId="77777777" w:rsidR="00E028E6" w:rsidRPr="00EA40ED" w:rsidRDefault="00E028E6" w:rsidP="00EA40ED">
    <w:pPr>
      <w:pStyle w:val="Sidefod"/>
      <w:ind w:left="567"/>
      <w:rPr>
        <w:sz w:val="15"/>
        <w:szCs w:val="15"/>
      </w:rPr>
    </w:pPr>
    <w:r w:rsidRPr="00EA40ED">
      <w:rPr>
        <w:sz w:val="15"/>
        <w:szCs w:val="15"/>
      </w:rPr>
      <w:t>DK-2605 Brøndby</w:t>
    </w:r>
  </w:p>
  <w:p w14:paraId="63C4BED6" w14:textId="77777777" w:rsidR="00E028E6" w:rsidRPr="00EA40ED" w:rsidRDefault="00E028E6" w:rsidP="00EA40ED">
    <w:pPr>
      <w:pStyle w:val="Sidefod"/>
      <w:ind w:left="567"/>
      <w:rPr>
        <w:sz w:val="15"/>
        <w:szCs w:val="15"/>
      </w:rPr>
    </w:pPr>
    <w:r w:rsidRPr="00EA40ED">
      <w:rPr>
        <w:sz w:val="15"/>
        <w:szCs w:val="15"/>
      </w:rPr>
      <w:t>www.varimixer.com</w:t>
    </w:r>
  </w:p>
  <w:p w14:paraId="0DDA0BF6" w14:textId="77777777" w:rsidR="00E028E6" w:rsidRPr="00EA40ED" w:rsidRDefault="00E028E6" w:rsidP="00EA40ED">
    <w:pPr>
      <w:pStyle w:val="Sidefod"/>
      <w:ind w:left="567"/>
      <w:rPr>
        <w:sz w:val="15"/>
        <w:szCs w:val="15"/>
      </w:rPr>
    </w:pPr>
    <w:r w:rsidRPr="00EA40ED">
      <w:rPr>
        <w:sz w:val="15"/>
        <w:szCs w:val="15"/>
      </w:rPr>
      <w:t>info@varimixer.com</w:t>
    </w:r>
  </w:p>
  <w:p w14:paraId="01098548" w14:textId="77777777" w:rsidR="001F57DE" w:rsidRDefault="001F57DE" w:rsidP="001F57DE">
    <w:pPr>
      <w:pStyle w:val="Sidefod"/>
      <w:ind w:left="567"/>
      <w:rPr>
        <w:sz w:val="15"/>
        <w:szCs w:val="15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671BE5B5" wp14:editId="34483216">
          <wp:simplePos x="0" y="0"/>
          <wp:positionH relativeFrom="column">
            <wp:posOffset>4994910</wp:posOffset>
          </wp:positionH>
          <wp:positionV relativeFrom="page">
            <wp:posOffset>10095230</wp:posOffset>
          </wp:positionV>
          <wp:extent cx="1262380" cy="179705"/>
          <wp:effectExtent l="0" t="0" r="0" b="0"/>
          <wp:wrapNone/>
          <wp:docPr id="55" name="Billed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iddleby_Logonly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380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8E6" w:rsidRPr="00EA40ED">
      <w:rPr>
        <w:sz w:val="15"/>
        <w:szCs w:val="15"/>
      </w:rPr>
      <w:t>P: +45 4344 2288</w:t>
    </w:r>
  </w:p>
  <w:p w14:paraId="654AD560" w14:textId="77777777" w:rsidR="00E028E6" w:rsidRPr="00EA40ED" w:rsidRDefault="00E028E6" w:rsidP="001F57DE">
    <w:pPr>
      <w:pStyle w:val="Sidefod"/>
      <w:ind w:left="567"/>
      <w:rPr>
        <w:sz w:val="15"/>
        <w:szCs w:val="15"/>
      </w:rPr>
    </w:pPr>
    <w:r w:rsidRPr="00EA40ED">
      <w:rPr>
        <w:sz w:val="15"/>
        <w:szCs w:val="15"/>
      </w:rPr>
      <w:t>CVR. 7331 4410</w:t>
    </w:r>
    <w:r w:rsidR="001F57DE">
      <w:rPr>
        <w:sz w:val="15"/>
        <w:szCs w:val="15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B4670" w14:textId="77777777" w:rsidR="001F57DE" w:rsidRDefault="001F57D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28B4C0" w14:textId="77777777" w:rsidR="002B75B4" w:rsidRDefault="002B75B4" w:rsidP="0094791F">
      <w:pPr>
        <w:spacing w:after="0" w:line="240" w:lineRule="auto"/>
      </w:pPr>
      <w:r>
        <w:separator/>
      </w:r>
    </w:p>
  </w:footnote>
  <w:footnote w:type="continuationSeparator" w:id="0">
    <w:p w14:paraId="145376E8" w14:textId="77777777" w:rsidR="002B75B4" w:rsidRDefault="002B75B4" w:rsidP="00947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3EBD5" w14:textId="77777777" w:rsidR="001F57DE" w:rsidRDefault="001F57D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B4616" w14:textId="77777777" w:rsidR="0094791F" w:rsidRDefault="0094791F" w:rsidP="001124F3">
    <w:pPr>
      <w:pStyle w:val="Sidehoved"/>
      <w:tabs>
        <w:tab w:val="left" w:pos="567"/>
      </w:tabs>
      <w:ind w:left="56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FC14B6" wp14:editId="47B35006">
          <wp:simplePos x="0" y="0"/>
          <wp:positionH relativeFrom="column">
            <wp:posOffset>356235</wp:posOffset>
          </wp:positionH>
          <wp:positionV relativeFrom="paragraph">
            <wp:posOffset>45720</wp:posOffset>
          </wp:positionV>
          <wp:extent cx="396000" cy="281160"/>
          <wp:effectExtent l="0" t="0" r="4445" b="5080"/>
          <wp:wrapSquare wrapText="bothSides"/>
          <wp:docPr id="53" name="Billed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joern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" cy="281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DA9B2" w14:textId="77777777" w:rsidR="001F57DE" w:rsidRDefault="001F57DE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C0"/>
    <w:rsid w:val="000F7F54"/>
    <w:rsid w:val="001124F3"/>
    <w:rsid w:val="001D6B86"/>
    <w:rsid w:val="001F57DE"/>
    <w:rsid w:val="00232BB0"/>
    <w:rsid w:val="002B75B4"/>
    <w:rsid w:val="00400E8F"/>
    <w:rsid w:val="00535D57"/>
    <w:rsid w:val="0057129B"/>
    <w:rsid w:val="00630260"/>
    <w:rsid w:val="006544C0"/>
    <w:rsid w:val="006A4469"/>
    <w:rsid w:val="00791647"/>
    <w:rsid w:val="00806327"/>
    <w:rsid w:val="00894723"/>
    <w:rsid w:val="008E4658"/>
    <w:rsid w:val="00913CDE"/>
    <w:rsid w:val="0094791F"/>
    <w:rsid w:val="009B0BC0"/>
    <w:rsid w:val="009C2A82"/>
    <w:rsid w:val="00A4348D"/>
    <w:rsid w:val="00A5320D"/>
    <w:rsid w:val="00AB7B1B"/>
    <w:rsid w:val="00AD7353"/>
    <w:rsid w:val="00BB337B"/>
    <w:rsid w:val="00D71910"/>
    <w:rsid w:val="00D8380C"/>
    <w:rsid w:val="00D96152"/>
    <w:rsid w:val="00E028E6"/>
    <w:rsid w:val="00E463F2"/>
    <w:rsid w:val="00EA40ED"/>
    <w:rsid w:val="00F15E52"/>
    <w:rsid w:val="00F16F22"/>
    <w:rsid w:val="00F6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D99348"/>
  <w15:chartTrackingRefBased/>
  <w15:docId w15:val="{2F74F402-A34E-401D-9FB1-25A5F9B1B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479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4791F"/>
  </w:style>
  <w:style w:type="paragraph" w:styleId="Sidefod">
    <w:name w:val="footer"/>
    <w:basedOn w:val="Normal"/>
    <w:link w:val="SidefodTegn"/>
    <w:uiPriority w:val="99"/>
    <w:unhideWhenUsed/>
    <w:rsid w:val="009479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4791F"/>
  </w:style>
  <w:style w:type="paragraph" w:styleId="Underskrift">
    <w:name w:val="Signature"/>
    <w:basedOn w:val="Normal"/>
    <w:link w:val="UnderskriftTegn"/>
    <w:uiPriority w:val="99"/>
    <w:unhideWhenUsed/>
    <w:rsid w:val="0094791F"/>
    <w:pPr>
      <w:spacing w:after="200" w:line="276" w:lineRule="auto"/>
      <w:contextualSpacing/>
    </w:pPr>
    <w:rPr>
      <w:rFonts w:cs="Times New Roman"/>
      <w:color w:val="000000" w:themeColor="text1"/>
      <w:szCs w:val="20"/>
      <w:lang w:eastAsia="da-DK"/>
    </w:rPr>
  </w:style>
  <w:style w:type="character" w:customStyle="1" w:styleId="UnderskriftTegn">
    <w:name w:val="Underskrift Tegn"/>
    <w:basedOn w:val="Standardskrifttypeiafsnit"/>
    <w:link w:val="Underskrift"/>
    <w:uiPriority w:val="99"/>
    <w:rsid w:val="0094791F"/>
    <w:rPr>
      <w:rFonts w:cs="Times New Roman"/>
      <w:color w:val="000000" w:themeColor="text1"/>
      <w:szCs w:val="20"/>
      <w:lang w:eastAsia="da-DK"/>
    </w:rPr>
  </w:style>
  <w:style w:type="character" w:styleId="Pladsholdertekst">
    <w:name w:val="Placeholder Text"/>
    <w:basedOn w:val="Standardskrifttypeiafsnit"/>
    <w:uiPriority w:val="99"/>
    <w:semiHidden/>
    <w:rsid w:val="0094791F"/>
    <w:rPr>
      <w:color w:val="808080"/>
    </w:rPr>
  </w:style>
  <w:style w:type="character" w:styleId="Hyperlink">
    <w:name w:val="Hyperlink"/>
    <w:basedOn w:val="Standardskrifttypeiafsnit"/>
    <w:uiPriority w:val="99"/>
    <w:unhideWhenUsed/>
    <w:rsid w:val="00E028E6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028E6"/>
    <w:rPr>
      <w:color w:val="808080"/>
      <w:shd w:val="clear" w:color="auto" w:fill="E6E6E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544C0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544C0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544C0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544C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544C0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44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44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feed/hashtag/?keywords=doughmixer&amp;highlightedUpdateUrns=urn%3Ali%3Aactivity%3A6760108694886789120" TargetMode="External"/><Relationship Id="rId13" Type="http://schemas.openxmlformats.org/officeDocument/2006/relationships/hyperlink" Target="https://www.linkedin.com/feed/hashtag/?keywords=middleby&amp;highlightedUpdateUrns=urn%3Ali%3Aactivity%3A6760108694886789120" TargetMode="External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hyperlink" Target="https://www.linkedin.com/feed/hashtag/?keywords=foodserviceequipment&amp;highlightedUpdateUrns=urn%3Ali%3Aactivity%3A6760108694886789120" TargetMode="External"/><Relationship Id="rId12" Type="http://schemas.openxmlformats.org/officeDocument/2006/relationships/hyperlink" Target="https://www.linkedin.com/feed/hashtag/?keywords=varimixer&amp;highlightedUpdateUrns=urn%3Ali%3Aactivity%3A6760108694886789120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varimixer.com/" TargetMode="External"/><Relationship Id="rId11" Type="http://schemas.openxmlformats.org/officeDocument/2006/relationships/hyperlink" Target="https://www.linkedin.com/feed/hashtag/?keywords=restaurantequipment&amp;highlightedUpdateUrns=urn%3Ali%3Aactivity%3A6760108694886789120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s://www.linkedin.com/feed/hashtag/?keywords=bakeryequipment&amp;highlightedUpdateUrns=urn%3Ali%3Aactivity%3A6760108694886789120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www.linkedin.com/feed/hashtag/?keywords=planetarymixer&amp;highlightedUpdateUrns=urn%3Ali%3Aactivity%3A6760108694886789120" TargetMode="Externa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neg\Documents\Brugerdefinerede%20Office-skabeloner\Klik%20eller%20tryk%20for%20at%20angive%20en%20dat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200F416A6FB4D5B955E81E7F85A108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B227736-B2F8-4530-AB03-3FAC34720691}"/>
      </w:docPartPr>
      <w:docPartBody>
        <w:p w:rsidR="00DE4DEA" w:rsidRDefault="001C1071">
          <w:pPr>
            <w:pStyle w:val="2200F416A6FB4D5B955E81E7F85A1086"/>
          </w:pPr>
          <w:r w:rsidRPr="000554E5">
            <w:rPr>
              <w:rStyle w:val="Pladsholdertekst"/>
            </w:rPr>
            <w:t>Klik eller tryk her for at skrive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071"/>
    <w:rsid w:val="001C1071"/>
    <w:rsid w:val="008D2DF8"/>
    <w:rsid w:val="008F6063"/>
    <w:rsid w:val="00DE4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customStyle="1" w:styleId="2200F416A6FB4D5B955E81E7F85A1086">
    <w:name w:val="2200F416A6FB4D5B955E81E7F85A10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Klik eller tryk for at angive en dato</Template>
  <TotalTime>1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Gotfredsen</dc:creator>
  <cp:keywords/>
  <dc:description/>
  <cp:lastModifiedBy>Lone Gotfredsen</cp:lastModifiedBy>
  <cp:revision>2</cp:revision>
  <cp:lastPrinted>2017-10-12T07:36:00Z</cp:lastPrinted>
  <dcterms:created xsi:type="dcterms:W3CDTF">2021-01-27T09:07:00Z</dcterms:created>
  <dcterms:modified xsi:type="dcterms:W3CDTF">2021-01-27T09:07:00Z</dcterms:modified>
</cp:coreProperties>
</file>